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C7" w:rsidRPr="00C3175E" w:rsidRDefault="00625BC7" w:rsidP="0084555F">
      <w:pPr>
        <w:spacing w:before="120"/>
        <w:jc w:val="center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>CHƯƠNG 2</w:t>
      </w:r>
    </w:p>
    <w:p w:rsidR="00625BC7" w:rsidRPr="00C3175E" w:rsidRDefault="00625BC7" w:rsidP="00EB4B60">
      <w:pPr>
        <w:spacing w:before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3175E">
        <w:rPr>
          <w:rFonts w:ascii="Times New Roman" w:hAnsi="Times New Roman" w:cs="Times New Roman"/>
          <w:b/>
          <w:bCs/>
          <w:sz w:val="26"/>
          <w:szCs w:val="26"/>
          <w:u w:val="single"/>
        </w:rPr>
        <w:t>Câu 1</w:t>
      </w:r>
      <w:r w:rsidRPr="00C3175E">
        <w:rPr>
          <w:rFonts w:ascii="Times New Roman" w:hAnsi="Times New Roman" w:cs="Times New Roman"/>
          <w:sz w:val="26"/>
          <w:szCs w:val="26"/>
        </w:rPr>
        <w:t xml:space="preserve">:  (2điểm)  Tìm tập xác định của hàm số </w:t>
      </w:r>
      <w:r w:rsidRPr="00C3175E">
        <w:rPr>
          <w:rFonts w:ascii="Times New Roman" w:hAnsi="Times New Roman" w:cs="Times New Roman"/>
          <w:sz w:val="26"/>
          <w:szCs w:val="26"/>
        </w:rPr>
        <w:tab/>
      </w:r>
      <w:r w:rsidRPr="00C3175E">
        <w:rPr>
          <w:rFonts w:ascii="Times New Roman" w:hAnsi="Times New Roman" w:cs="Times New Roman"/>
          <w:sz w:val="26"/>
          <w:szCs w:val="26"/>
        </w:rPr>
        <w:tab/>
      </w:r>
      <w:r w:rsidRPr="00C3175E">
        <w:rPr>
          <w:rFonts w:ascii="Times New Roman" w:hAnsi="Times New Roman" w:cs="Times New Roman"/>
          <w:sz w:val="26"/>
          <w:szCs w:val="26"/>
        </w:rPr>
        <w:tab/>
        <w:t>(Mức độ  dễ)</w:t>
      </w:r>
    </w:p>
    <w:p w:rsidR="00625BC7" w:rsidRPr="00C3175E" w:rsidRDefault="00625BC7" w:rsidP="00EB4B60">
      <w:pPr>
        <w:spacing w:before="120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>a)</w:t>
      </w:r>
      <w:r w:rsidRPr="00C3175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3175E">
        <w:rPr>
          <w:rFonts w:ascii="Times New Roman" w:hAnsi="Times New Roman" w:cs="Times New Roman"/>
          <w:b/>
          <w:bCs/>
          <w:position w:val="-10"/>
          <w:sz w:val="26"/>
          <w:szCs w:val="26"/>
        </w:rPr>
        <w:object w:dxaOrig="19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25pt;height:18.75pt" o:ole="">
            <v:imagedata r:id="rId5" o:title=""/>
          </v:shape>
          <o:OLEObject Type="Embed" ProgID="Msxml2.SAXXMLReader.5.0" ShapeID="_x0000_i1025" DrawAspect="Content" ObjectID="_1506225023" r:id="rId6"/>
        </w:object>
      </w:r>
      <w:r w:rsidRPr="00C3175E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3175E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625BC7" w:rsidRPr="00C3175E" w:rsidRDefault="00625BC7" w:rsidP="00EB4B60">
      <w:pPr>
        <w:spacing w:before="120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3175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3175E">
        <w:rPr>
          <w:rFonts w:ascii="Times New Roman" w:hAnsi="Times New Roman" w:cs="Times New Roman"/>
          <w:sz w:val="26"/>
          <w:szCs w:val="26"/>
        </w:rPr>
        <w:t>b)</w:t>
      </w:r>
      <w:r w:rsidRPr="00C3175E">
        <w:rPr>
          <w:rFonts w:ascii="Times New Roman" w:hAnsi="Times New Roman" w:cs="Times New Roman"/>
          <w:b/>
          <w:bCs/>
          <w:position w:val="-24"/>
          <w:sz w:val="26"/>
          <w:szCs w:val="26"/>
        </w:rPr>
        <w:pict>
          <v:shape id="_x0000_i1026" type="#_x0000_t75" style="width:53.25pt;height:30.75pt">
            <v:imagedata r:id="rId7" o:title=""/>
          </v:shape>
        </w:pic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05"/>
        <w:gridCol w:w="1671"/>
      </w:tblGrid>
      <w:tr w:rsidR="00625BC7" w:rsidRPr="00C44026">
        <w:tc>
          <w:tcPr>
            <w:tcW w:w="7905" w:type="dxa"/>
          </w:tcPr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a)  Hàm số xác định khi</w:t>
            </w: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: </w:t>
            </w:r>
            <w:r w:rsidRPr="00C44026">
              <w:rPr>
                <w:rFonts w:ascii="Times New Roman" w:eastAsia="Times New Roman" w:hAnsi="Times New Roman"/>
                <w:b/>
                <w:bCs/>
                <w:position w:val="-30"/>
                <w:sz w:val="26"/>
                <w:szCs w:val="26"/>
              </w:rPr>
              <w:pict>
                <v:shape id="_x0000_i1027" type="#_x0000_t75" style="width:146.25pt;height:36pt">
                  <v:imagedata r:id="rId8" o:title=""/>
                </v:shape>
              </w:pict>
            </w:r>
          </w:p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</w:t>
            </w: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=</w:t>
            </w:r>
            <w:r w:rsidRPr="00C44026">
              <w:rPr>
                <w:rFonts w:ascii="Times New Roman" w:eastAsia="Times New Roman" w:hAnsi="Times New Roman"/>
                <w:b/>
                <w:bCs/>
                <w:position w:val="-14"/>
                <w:sz w:val="26"/>
                <w:szCs w:val="26"/>
              </w:rPr>
              <w:pict>
                <v:shape id="_x0000_i1028" type="#_x0000_t75" style="width:38.25pt;height:19.5pt">
                  <v:imagedata r:id="rId9" o:title=""/>
                </v:shape>
              </w:pict>
            </w:r>
          </w:p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b) Hàm số xác định khi</w:t>
            </w: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:</w:t>
            </w:r>
            <w:r w:rsidRPr="00C44026">
              <w:rPr>
                <w:rFonts w:ascii="Times New Roman" w:eastAsia="Times New Roman" w:hAnsi="Times New Roman"/>
                <w:b/>
                <w:bCs/>
                <w:position w:val="-30"/>
                <w:sz w:val="26"/>
                <w:szCs w:val="26"/>
              </w:rPr>
              <w:pict>
                <v:shape id="_x0000_i1029" type="#_x0000_t75" style="width:105.75pt;height:36pt">
                  <v:imagedata r:id="rId10" o:title=""/>
                </v:shape>
              </w:pict>
            </w:r>
          </w:p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   </w:t>
            </w: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=</w:t>
            </w:r>
            <w:r w:rsidRPr="00C44026">
              <w:rPr>
                <w:rFonts w:ascii="Times New Roman" w:eastAsia="Times New Roman" w:hAnsi="Times New Roman"/>
                <w:b/>
                <w:bCs/>
                <w:position w:val="-14"/>
                <w:sz w:val="26"/>
                <w:szCs w:val="26"/>
              </w:rPr>
              <w:pict>
                <v:shape id="_x0000_i1030" type="#_x0000_t75" style="width:74.25pt;height:19.5pt">
                  <v:imagedata r:id="rId11" o:title=""/>
                </v:shape>
              </w:pict>
            </w:r>
          </w:p>
        </w:tc>
        <w:tc>
          <w:tcPr>
            <w:tcW w:w="1671" w:type="dxa"/>
          </w:tcPr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</w:tc>
      </w:tr>
    </w:tbl>
    <w:p w:rsidR="00625BC7" w:rsidRPr="00C3175E" w:rsidRDefault="00625BC7" w:rsidP="000C5FB6">
      <w:pPr>
        <w:tabs>
          <w:tab w:val="left" w:pos="360"/>
          <w:tab w:val="left" w:pos="1080"/>
          <w:tab w:val="left" w:pos="4320"/>
          <w:tab w:val="left" w:pos="657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b/>
          <w:bCs/>
          <w:sz w:val="26"/>
          <w:szCs w:val="26"/>
        </w:rPr>
        <w:t>CHƯƠNG 3:</w:t>
      </w:r>
      <w:r w:rsidRPr="00C3175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5BC7" w:rsidRPr="00C3175E" w:rsidRDefault="00625BC7" w:rsidP="00D46CF4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b/>
          <w:bCs/>
          <w:sz w:val="26"/>
          <w:szCs w:val="26"/>
          <w:u w:val="single"/>
        </w:rPr>
        <w:t>Câu 2</w:t>
      </w:r>
      <w:r w:rsidRPr="00C3175E">
        <w:rPr>
          <w:rFonts w:ascii="Times New Roman" w:hAnsi="Times New Roman" w:cs="Times New Roman"/>
          <w:sz w:val="26"/>
          <w:szCs w:val="26"/>
        </w:rPr>
        <w:t xml:space="preserve">: (2 điểm) Giải phương trình </w:t>
      </w:r>
    </w:p>
    <w:p w:rsidR="00625BC7" w:rsidRPr="00C3175E" w:rsidRDefault="00625BC7" w:rsidP="00D46CF4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a)   </w:t>
      </w:r>
      <w:r w:rsidRPr="00C3175E">
        <w:rPr>
          <w:rFonts w:ascii="Times New Roman" w:hAnsi="Times New Roman" w:cs="Times New Roman"/>
          <w:position w:val="-8"/>
          <w:sz w:val="26"/>
          <w:szCs w:val="26"/>
        </w:rPr>
        <w:pict>
          <v:shape id="_x0000_i1031" type="#_x0000_t75" style="width:81.75pt;height:18pt">
            <v:imagedata r:id="rId12" o:title=""/>
          </v:shape>
        </w:pict>
      </w:r>
      <w:r w:rsidRPr="00C3175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5BC7" w:rsidRPr="00C3175E" w:rsidRDefault="00625BC7" w:rsidP="00D46CF4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b)   </w:t>
      </w:r>
      <w:r w:rsidRPr="00C3175E">
        <w:rPr>
          <w:rFonts w:ascii="Times New Roman" w:hAnsi="Times New Roman" w:cs="Times New Roman"/>
          <w:position w:val="-14"/>
          <w:sz w:val="26"/>
          <w:szCs w:val="26"/>
        </w:rPr>
        <w:pict>
          <v:shape id="_x0000_i1032" type="#_x0000_t75" style="width:54.75pt;height:20.25pt">
            <v:imagedata r:id="rId13" o:title=""/>
          </v:shape>
        </w:pict>
      </w:r>
      <w:r w:rsidRPr="00C3175E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05"/>
        <w:gridCol w:w="1671"/>
      </w:tblGrid>
      <w:tr w:rsidR="00625BC7" w:rsidRPr="00C44026">
        <w:tc>
          <w:tcPr>
            <w:tcW w:w="7905" w:type="dxa"/>
          </w:tcPr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a)   </w:t>
            </w:r>
            <w:r w:rsidRPr="00C44026">
              <w:rPr>
                <w:rFonts w:ascii="Times New Roman" w:eastAsia="Times New Roman" w:hAnsi="Times New Roman"/>
                <w:position w:val="-8"/>
                <w:sz w:val="26"/>
                <w:szCs w:val="26"/>
              </w:rPr>
              <w:pict>
                <v:shape id="_x0000_i1033" type="#_x0000_t75" style="width:82.5pt;height:18pt">
                  <v:imagedata r:id="rId14" o:title=""/>
                </v:shape>
              </w:pict>
            </w: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C44026">
              <w:rPr>
                <w:rFonts w:ascii="Times New Roman" w:eastAsia="Times New Roman" w:hAnsi="Times New Roman"/>
                <w:position w:val="-30"/>
                <w:sz w:val="26"/>
                <w:szCs w:val="26"/>
              </w:rPr>
              <w:pict>
                <v:shape id="_x0000_i1034" type="#_x0000_t75" style="width:147.75pt;height:36pt">
                  <v:imagedata r:id="rId15" o:title=""/>
                </v:shape>
              </w:pict>
            </w: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Vậy nghiệm phương trình : x = 3</w:t>
            </w: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2)   </w:t>
            </w:r>
            <w:r w:rsidRPr="00C44026">
              <w:rPr>
                <w:rFonts w:ascii="Times New Roman" w:eastAsia="Times New Roman" w:hAnsi="Times New Roman"/>
                <w:position w:val="-14"/>
                <w:sz w:val="26"/>
                <w:szCs w:val="26"/>
              </w:rPr>
              <w:pict>
                <v:shape id="_x0000_i1035" type="#_x0000_t75" style="width:54.75pt;height:20.25pt">
                  <v:imagedata r:id="rId16" o:title=""/>
                </v:shape>
              </w:pict>
            </w: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eastAsia="Times New Roman" w:hAnsi="Times New Roman"/>
                <w:position w:val="-66"/>
                <w:sz w:val="26"/>
                <w:szCs w:val="26"/>
              </w:rPr>
              <w:pict>
                <v:shape id="_x0000_i1036" type="#_x0000_t75" style="width:155.25pt;height:1in">
                  <v:imagedata r:id="rId17" o:title=""/>
                </v:shape>
              </w:pict>
            </w: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Vậy  Tập nghiệm của phương trình : </w:t>
            </w:r>
            <w:r w:rsidRPr="00C44026">
              <w:rPr>
                <w:rFonts w:ascii="Times New Roman" w:eastAsia="Times New Roman" w:hAnsi="Times New Roman"/>
                <w:position w:val="-28"/>
                <w:sz w:val="26"/>
                <w:szCs w:val="26"/>
              </w:rPr>
              <w:pict>
                <v:shape id="_x0000_i1037" type="#_x0000_t75" style="width:54.75pt;height:33.75pt">
                  <v:imagedata r:id="rId18" o:title=""/>
                </v:shape>
              </w:pict>
            </w:r>
          </w:p>
        </w:tc>
        <w:tc>
          <w:tcPr>
            <w:tcW w:w="1671" w:type="dxa"/>
          </w:tcPr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</w:tbl>
    <w:p w:rsidR="00625BC7" w:rsidRPr="00C3175E" w:rsidRDefault="00625BC7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625BC7" w:rsidRPr="00C3175E" w:rsidRDefault="00625BC7" w:rsidP="00E1631A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Pr="00C3175E">
        <w:rPr>
          <w:rFonts w:ascii="Times New Roman" w:hAnsi="Times New Roman" w:cs="Times New Roman"/>
          <w:b/>
          <w:bCs/>
          <w:sz w:val="26"/>
          <w:szCs w:val="26"/>
        </w:rPr>
        <w:t>CHƯƠNG 4:</w:t>
      </w:r>
      <w:r w:rsidRPr="00C3175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5BC7" w:rsidRPr="00C3175E" w:rsidRDefault="00625BC7" w:rsidP="00DB6986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b/>
          <w:bCs/>
          <w:sz w:val="26"/>
          <w:szCs w:val="26"/>
          <w:u w:val="single"/>
        </w:rPr>
        <w:t>Câu 3</w:t>
      </w:r>
      <w:r w:rsidRPr="00C3175E">
        <w:rPr>
          <w:rFonts w:ascii="Times New Roman" w:hAnsi="Times New Roman" w:cs="Times New Roman"/>
          <w:sz w:val="26"/>
          <w:szCs w:val="26"/>
        </w:rPr>
        <w:t>: (2 điểm)    Giải bất phương trình                              (Mức độ trung bình )</w:t>
      </w:r>
    </w:p>
    <w:p w:rsidR="00625BC7" w:rsidRPr="00C3175E" w:rsidRDefault="00625BC7" w:rsidP="00E31DD1">
      <w:pPr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 a) </w:t>
      </w:r>
      <w:r w:rsidRPr="00C3175E">
        <w:rPr>
          <w:rFonts w:ascii="Times New Roman" w:hAnsi="Times New Roman" w:cs="Times New Roman"/>
          <w:position w:val="-6"/>
          <w:sz w:val="26"/>
          <w:szCs w:val="26"/>
        </w:rPr>
        <w:pict>
          <v:shape id="_x0000_i1038" type="#_x0000_t75" style="width:76.5pt;height:15.75pt">
            <v:imagedata r:id="rId19" o:title=""/>
          </v:shape>
        </w:pict>
      </w:r>
    </w:p>
    <w:p w:rsidR="00625BC7" w:rsidRPr="00C3175E" w:rsidRDefault="00625BC7" w:rsidP="00E31DD1">
      <w:pPr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 b) Tìm m để    </w:t>
      </w:r>
      <w:r w:rsidRPr="00C3175E">
        <w:rPr>
          <w:rFonts w:ascii="Times New Roman" w:hAnsi="Times New Roman" w:cs="Times New Roman"/>
          <w:position w:val="-10"/>
          <w:sz w:val="26"/>
          <w:szCs w:val="26"/>
        </w:rPr>
        <w:pict>
          <v:shape id="_x0000_i1039" type="#_x0000_t75" style="width:145.5pt;height:18pt">
            <v:imagedata r:id="rId20" o:title=""/>
          </v:shape>
        </w:pic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72"/>
        <w:gridCol w:w="1104"/>
      </w:tblGrid>
      <w:tr w:rsidR="00625BC7" w:rsidRPr="00C44026">
        <w:tc>
          <w:tcPr>
            <w:tcW w:w="8472" w:type="dxa"/>
          </w:tcPr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r w:rsidRPr="00C44026">
              <w:rPr>
                <w:rFonts w:ascii="Times New Roman" w:eastAsia="Times New Roman" w:hAnsi="Times New Roman"/>
                <w:position w:val="-6"/>
                <w:sz w:val="26"/>
                <w:szCs w:val="26"/>
              </w:rPr>
              <w:pict>
                <v:shape id="_x0000_i1040" type="#_x0000_t75" style="width:76.5pt;height:15.75pt">
                  <v:imagedata r:id="rId19" o:title=""/>
                </v:shape>
              </w:pic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 Cho </w:t>
            </w:r>
            <w:r w:rsidRPr="00C44026">
              <w:rPr>
                <w:rFonts w:ascii="Times New Roman" w:eastAsia="Times New Roman" w:hAnsi="Times New Roman"/>
                <w:position w:val="-30"/>
                <w:sz w:val="26"/>
                <w:szCs w:val="26"/>
              </w:rPr>
              <w:pict>
                <v:shape id="_x0000_i1041" type="#_x0000_t75" style="width:90.75pt;height:36pt">
                  <v:imagedata r:id="rId21" o:title=""/>
                </v:shape>
              </w:pic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Lập bảng xét dấu :</w: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746"/>
              <w:gridCol w:w="3654"/>
            </w:tblGrid>
            <w:tr w:rsidR="00625BC7" w:rsidRPr="00C44026">
              <w:tc>
                <w:tcPr>
                  <w:tcW w:w="1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5BC7" w:rsidRPr="00C44026" w:rsidRDefault="00625BC7" w:rsidP="00BF77D3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44026">
                    <w:rPr>
                      <w:rFonts w:ascii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3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5BC7" w:rsidRPr="00C44026" w:rsidRDefault="00625BC7" w:rsidP="00BF77D3">
                  <w:pPr>
                    <w:tabs>
                      <w:tab w:val="center" w:pos="2106"/>
                      <w:tab w:val="center" w:pos="4341"/>
                      <w:tab w:val="right" w:pos="6426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44026">
                    <w:rPr>
                      <w:rFonts w:ascii="Times New Roman" w:eastAsia="Times New Roman" w:hAnsi="Times New Roman"/>
                      <w:position w:val="-4"/>
                      <w:sz w:val="26"/>
                      <w:szCs w:val="26"/>
                    </w:rPr>
                    <w:pict>
                      <v:shape id="_x0000_i1042" type="#_x0000_t75" style="width:18.75pt;height:10.5pt">
                        <v:imagedata r:id="rId22" o:title=""/>
                      </v:shape>
                    </w:pict>
                  </w:r>
                  <w:r w:rsidRPr="00C4402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     2</w:t>
                  </w:r>
                  <w:r w:rsidRPr="00C4402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  <w:t xml:space="preserve">                5          </w:t>
                  </w:r>
                  <w:r w:rsidRPr="00C44026">
                    <w:rPr>
                      <w:rFonts w:ascii="Times New Roman" w:eastAsia="Times New Roman" w:hAnsi="Times New Roman"/>
                      <w:position w:val="-4"/>
                      <w:sz w:val="26"/>
                      <w:szCs w:val="26"/>
                    </w:rPr>
                    <w:pict>
                      <v:shape id="_x0000_i1043" type="#_x0000_t75" style="width:18.75pt;height:10.5pt">
                        <v:imagedata r:id="rId23" o:title=""/>
                      </v:shape>
                    </w:pict>
                  </w:r>
                </w:p>
              </w:tc>
            </w:tr>
            <w:tr w:rsidR="00625BC7" w:rsidRPr="00C44026">
              <w:tc>
                <w:tcPr>
                  <w:tcW w:w="1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5BC7" w:rsidRPr="00C44026" w:rsidRDefault="00625BC7" w:rsidP="00BF77D3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44026">
                    <w:rPr>
                      <w:rFonts w:ascii="Times New Roman" w:hAnsi="Times New Roman" w:cs="Times New Roman"/>
                      <w:sz w:val="26"/>
                      <w:szCs w:val="26"/>
                    </w:rPr>
                    <w:t>f(x)</w:t>
                  </w:r>
                </w:p>
              </w:tc>
              <w:tc>
                <w:tcPr>
                  <w:tcW w:w="3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5BC7" w:rsidRPr="00C44026" w:rsidRDefault="00625BC7" w:rsidP="00BF77D3">
                  <w:pPr>
                    <w:tabs>
                      <w:tab w:val="center" w:pos="2091"/>
                      <w:tab w:val="left" w:pos="3225"/>
                      <w:tab w:val="center" w:pos="4326"/>
                      <w:tab w:val="left" w:pos="5040"/>
                      <w:tab w:val="left" w:pos="5460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4402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    +     0        -      0         +</w:t>
                  </w:r>
                </w:p>
              </w:tc>
            </w:tr>
          </w:tbl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Nghiệm của bất phương trình : </w: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</w:t>
            </w:r>
            <w:r w:rsidRPr="00C44026">
              <w:rPr>
                <w:rFonts w:ascii="Times New Roman" w:eastAsia="Times New Roman" w:hAnsi="Times New Roman"/>
                <w:position w:val="-14"/>
                <w:sz w:val="26"/>
                <w:szCs w:val="26"/>
              </w:rPr>
              <w:pict>
                <v:shape id="_x0000_i1044" type="#_x0000_t75" style="width:102.75pt;height:19.5pt">
                  <v:imagedata r:id="rId24" o:title=""/>
                </v:shape>
              </w:pict>
            </w:r>
          </w:p>
        </w:tc>
        <w:tc>
          <w:tcPr>
            <w:tcW w:w="1104" w:type="dxa"/>
          </w:tcPr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25BC7" w:rsidRPr="00C3175E" w:rsidRDefault="00625BC7" w:rsidP="00E31DD1">
      <w:pPr>
        <w:rPr>
          <w:rFonts w:ascii="Times New Roman" w:hAnsi="Times New Roman" w:cs="Times New Roman"/>
          <w:sz w:val="26"/>
          <w:szCs w:val="26"/>
        </w:rPr>
      </w:pPr>
    </w:p>
    <w:p w:rsidR="00625BC7" w:rsidRPr="00C3175E" w:rsidRDefault="00625BC7" w:rsidP="00E31DD1">
      <w:pPr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        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72"/>
        <w:gridCol w:w="1104"/>
      </w:tblGrid>
      <w:tr w:rsidR="00625BC7" w:rsidRPr="00C44026">
        <w:tc>
          <w:tcPr>
            <w:tcW w:w="8472" w:type="dxa"/>
          </w:tcPr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b)</w:t>
            </w:r>
            <w:r w:rsidRPr="00C44026">
              <w:rPr>
                <w:rFonts w:ascii="Times New Roman" w:eastAsia="Times New Roman" w:hAnsi="Times New Roman"/>
                <w:position w:val="-10"/>
                <w:sz w:val="26"/>
                <w:szCs w:val="26"/>
              </w:rPr>
              <w:pict>
                <v:shape id="_x0000_i1045" type="#_x0000_t75" style="width:108pt;height:18pt">
                  <v:imagedata r:id="rId25" o:title=""/>
                </v:shape>
              </w:pic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 w:rsidRPr="00C44026">
              <w:rPr>
                <w:rFonts w:ascii="Times New Roman" w:eastAsia="Times New Roman" w:hAnsi="Times New Roman"/>
                <w:position w:val="-30"/>
                <w:sz w:val="26"/>
                <w:szCs w:val="26"/>
              </w:rPr>
              <w:pict>
                <v:shape id="_x0000_i1046" type="#_x0000_t75" style="width:210.75pt;height:36pt">
                  <v:imagedata r:id="rId26" o:title=""/>
                </v:shape>
              </w:pict>
            </w:r>
          </w:p>
        </w:tc>
        <w:tc>
          <w:tcPr>
            <w:tcW w:w="1104" w:type="dxa"/>
          </w:tcPr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</w:tbl>
    <w:p w:rsidR="00625BC7" w:rsidRPr="00C3175E" w:rsidRDefault="00625BC7" w:rsidP="00EE61E5">
      <w:pPr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625BC7" w:rsidRPr="00C3175E" w:rsidRDefault="00625BC7" w:rsidP="00DB6986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625BC7" w:rsidRPr="00C3175E" w:rsidRDefault="00625BC7" w:rsidP="00DA7E88">
      <w:pPr>
        <w:jc w:val="center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HÌNH HỌC: CHƯƠNG 1 </w:t>
      </w:r>
    </w:p>
    <w:p w:rsidR="00625BC7" w:rsidRPr="00C3175E" w:rsidRDefault="00625BC7" w:rsidP="00DA7E88">
      <w:pPr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bookmarkStart w:id="0" w:name="_GoBack"/>
      <w:bookmarkEnd w:id="0"/>
      <w:r w:rsidRPr="00C3175E">
        <w:rPr>
          <w:rFonts w:ascii="Times New Roman" w:hAnsi="Times New Roman" w:cs="Times New Roman"/>
          <w:sz w:val="26"/>
          <w:szCs w:val="26"/>
        </w:rPr>
        <w:t xml:space="preserve"> Mức độ dễ</w:t>
      </w:r>
    </w:p>
    <w:p w:rsidR="00625BC7" w:rsidRPr="00C3175E" w:rsidRDefault="00625BC7" w:rsidP="00C56A80">
      <w:pPr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b/>
          <w:bCs/>
          <w:sz w:val="26"/>
          <w:szCs w:val="26"/>
          <w:u w:val="single"/>
        </w:rPr>
        <w:t>Câu 4:</w:t>
      </w:r>
      <w:r w:rsidRPr="00C3175E">
        <w:rPr>
          <w:rFonts w:ascii="Times New Roman" w:hAnsi="Times New Roman" w:cs="Times New Roman"/>
          <w:sz w:val="26"/>
          <w:szCs w:val="26"/>
        </w:rPr>
        <w:t xml:space="preserve">  Cho 5 điểm, A, B, C, D. E tùy ý . Tính tổng các vectơ  sau: </w:t>
      </w:r>
    </w:p>
    <w:p w:rsidR="00625BC7" w:rsidRDefault="00625BC7" w:rsidP="00C56A8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position w:val="-6"/>
          <w:sz w:val="26"/>
          <w:szCs w:val="26"/>
        </w:rPr>
        <w:pict>
          <v:shape id="_x0000_i1047" type="#_x0000_t75" style="width:120pt;height:17.25pt">
            <v:imagedata r:id="rId27" o:title=""/>
          </v:shape>
        </w:pict>
      </w:r>
    </w:p>
    <w:p w:rsidR="00625BC7" w:rsidRDefault="00625BC7" w:rsidP="00C56A8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position w:val="-6"/>
          <w:sz w:val="26"/>
          <w:szCs w:val="26"/>
        </w:rPr>
        <w:pict>
          <v:shape id="_x0000_i1048" type="#_x0000_t75" style="width:117.75pt;height:17.25pt">
            <v:imagedata r:id="rId28" o:title=""/>
          </v:shape>
        </w:pict>
      </w:r>
    </w:p>
    <w:p w:rsidR="00625BC7" w:rsidRDefault="00625BC7" w:rsidP="00C3175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5BC7" w:rsidRDefault="00625BC7" w:rsidP="00C3175E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88"/>
        <w:gridCol w:w="1388"/>
      </w:tblGrid>
      <w:tr w:rsidR="00625BC7" w:rsidRPr="00C44026">
        <w:tc>
          <w:tcPr>
            <w:tcW w:w="8188" w:type="dxa"/>
          </w:tcPr>
          <w:p w:rsidR="00625BC7" w:rsidRPr="00C44026" w:rsidRDefault="00625BC7" w:rsidP="00C44026">
            <w:pPr>
              <w:pStyle w:val="ListParagraph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pStyle w:val="ListParagraph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eastAsia="Times New Roman" w:hAnsi="Times New Roman"/>
                <w:position w:val="-52"/>
                <w:sz w:val="26"/>
                <w:szCs w:val="26"/>
              </w:rPr>
              <w:pict>
                <v:shape id="_x0000_i1049" type="#_x0000_t75" style="width:153.75pt;height:65.25pt">
                  <v:imagedata r:id="rId29" o:title=""/>
                </v:shape>
              </w:pict>
            </w:r>
          </w:p>
          <w:p w:rsidR="00625BC7" w:rsidRPr="00C44026" w:rsidRDefault="00625BC7" w:rsidP="00C44026">
            <w:pPr>
              <w:pStyle w:val="ListParagraph"/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42" w:hanging="11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eastAsia="Times New Roman" w:hAnsi="Times New Roman"/>
                <w:position w:val="-6"/>
                <w:sz w:val="26"/>
                <w:szCs w:val="26"/>
              </w:rPr>
              <w:pict>
                <v:shape id="_x0000_i1050" type="#_x0000_t75" style="width:117.75pt;height:17.25pt">
                  <v:imagedata r:id="rId28" o:title=""/>
                </v:shape>
              </w:pict>
            </w:r>
          </w:p>
          <w:p w:rsidR="00625BC7" w:rsidRPr="00C44026" w:rsidRDefault="00625BC7" w:rsidP="00C44026">
            <w:pPr>
              <w:pStyle w:val="ListParagraph"/>
              <w:spacing w:after="0" w:line="240" w:lineRule="auto"/>
              <w:ind w:left="142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</w:t>
            </w:r>
            <w:r w:rsidRPr="00C44026">
              <w:rPr>
                <w:rFonts w:ascii="Times New Roman" w:eastAsia="Times New Roman" w:hAnsi="Times New Roman"/>
                <w:position w:val="-18"/>
                <w:sz w:val="26"/>
                <w:szCs w:val="26"/>
              </w:rPr>
              <w:pict>
                <v:shape id="_x0000_i1051" type="#_x0000_t75" style="width:135pt;height:24pt">
                  <v:imagedata r:id="rId30" o:title=""/>
                </v:shape>
              </w:pict>
            </w: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</w:t>
            </w:r>
          </w:p>
          <w:p w:rsidR="00625BC7" w:rsidRPr="00C44026" w:rsidRDefault="00625BC7" w:rsidP="00C44026">
            <w:pPr>
              <w:pStyle w:val="ListParagraph"/>
              <w:spacing w:after="0" w:line="240" w:lineRule="auto"/>
              <w:ind w:left="142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</w:t>
            </w:r>
            <w:r w:rsidRPr="00C44026">
              <w:rPr>
                <w:rFonts w:ascii="Times New Roman" w:eastAsia="Times New Roman" w:hAnsi="Times New Roman"/>
                <w:position w:val="-6"/>
                <w:sz w:val="26"/>
                <w:szCs w:val="26"/>
              </w:rPr>
              <w:pict>
                <v:shape id="_x0000_i1052" type="#_x0000_t75" style="width:110.25pt;height:17.25pt">
                  <v:imagedata r:id="rId31" o:title=""/>
                </v:shape>
              </w:pict>
            </w:r>
          </w:p>
        </w:tc>
        <w:tc>
          <w:tcPr>
            <w:tcW w:w="1388" w:type="dxa"/>
          </w:tcPr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</w:tc>
      </w:tr>
    </w:tbl>
    <w:p w:rsidR="00625BC7" w:rsidRPr="00C3175E" w:rsidRDefault="00625BC7" w:rsidP="00C56A8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5BC7" w:rsidRPr="00C3175E" w:rsidRDefault="00625BC7" w:rsidP="00D41459">
      <w:pPr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Pr="00C3175E">
        <w:rPr>
          <w:rFonts w:ascii="Times New Roman" w:hAnsi="Times New Roman" w:cs="Times New Roman"/>
          <w:sz w:val="26"/>
          <w:szCs w:val="26"/>
        </w:rPr>
        <w:t xml:space="preserve">CHƯƠNG 2( Hình học) </w:t>
      </w:r>
    </w:p>
    <w:p w:rsidR="00625BC7" w:rsidRPr="00C3175E" w:rsidRDefault="00625BC7" w:rsidP="006D6D50">
      <w:pPr>
        <w:ind w:right="-360"/>
        <w:jc w:val="center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( Mức độ </w:t>
      </w:r>
      <w:r>
        <w:rPr>
          <w:rFonts w:ascii="Times New Roman" w:hAnsi="Times New Roman" w:cs="Times New Roman"/>
          <w:sz w:val="26"/>
          <w:szCs w:val="26"/>
        </w:rPr>
        <w:t xml:space="preserve"> trung bình </w:t>
      </w:r>
      <w:r w:rsidRPr="00C3175E">
        <w:rPr>
          <w:rFonts w:ascii="Times New Roman" w:hAnsi="Times New Roman" w:cs="Times New Roman"/>
          <w:sz w:val="26"/>
          <w:szCs w:val="26"/>
        </w:rPr>
        <w:t xml:space="preserve"> )</w:t>
      </w:r>
    </w:p>
    <w:p w:rsidR="00625BC7" w:rsidRPr="00C3175E" w:rsidRDefault="00625BC7" w:rsidP="00D062F1">
      <w:pPr>
        <w:spacing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b/>
          <w:bCs/>
          <w:sz w:val="26"/>
          <w:szCs w:val="26"/>
          <w:u w:val="single"/>
        </w:rPr>
        <w:t>Câu 5</w:t>
      </w:r>
      <w:r w:rsidRPr="00C3175E">
        <w:rPr>
          <w:rFonts w:ascii="Times New Roman" w:hAnsi="Times New Roman" w:cs="Times New Roman"/>
          <w:sz w:val="26"/>
          <w:szCs w:val="26"/>
        </w:rPr>
        <w:t>:</w:t>
      </w:r>
      <w:r w:rsidRPr="00C3175E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Cho ΔABC có A (2; 1), B (0; 3), C(-2; 3</w:t>
      </w:r>
      <w:r w:rsidRPr="00C3175E">
        <w:rPr>
          <w:rFonts w:ascii="Times New Roman" w:hAnsi="Times New Roman" w:cs="Times New Roman"/>
          <w:sz w:val="26"/>
          <w:szCs w:val="26"/>
        </w:rPr>
        <w:t>)</w:t>
      </w:r>
    </w:p>
    <w:p w:rsidR="00625BC7" w:rsidRPr="00C3175E" w:rsidRDefault="00625BC7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>CMR : A, B, C không thẳng hàng.</w:t>
      </w:r>
    </w:p>
    <w:p w:rsidR="00625BC7" w:rsidRPr="00C3175E" w:rsidRDefault="00625BC7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Tính AB, AC, BC</w:t>
      </w:r>
    </w:p>
    <w:p w:rsidR="00625BC7" w:rsidRPr="00C3175E" w:rsidRDefault="00625BC7" w:rsidP="00970307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>Tìm điể</w:t>
      </w:r>
      <w:r>
        <w:rPr>
          <w:rFonts w:ascii="Times New Roman" w:hAnsi="Times New Roman" w:cs="Times New Roman"/>
          <w:sz w:val="26"/>
          <w:szCs w:val="26"/>
        </w:rPr>
        <w:t xml:space="preserve">m D sao cho ABCD hình bình hành  </w:t>
      </w:r>
      <w:r w:rsidRPr="00C3175E">
        <w:rPr>
          <w:rFonts w:ascii="Times New Roman" w:hAnsi="Times New Roman" w:cs="Times New Roman"/>
          <w:sz w:val="26"/>
          <w:szCs w:val="26"/>
        </w:rPr>
        <w:t>.</w:t>
      </w:r>
    </w:p>
    <w:p w:rsidR="00625BC7" w:rsidRPr="00C3175E" w:rsidRDefault="00625BC7" w:rsidP="00970307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86"/>
        <w:gridCol w:w="1530"/>
      </w:tblGrid>
      <w:tr w:rsidR="00625BC7" w:rsidRPr="00C44026">
        <w:tc>
          <w:tcPr>
            <w:tcW w:w="7686" w:type="dxa"/>
          </w:tcPr>
          <w:p w:rsidR="00625BC7" w:rsidRPr="00C44026" w:rsidRDefault="00625BC7" w:rsidP="00C44026">
            <w:pPr>
              <w:pStyle w:val="ListParagraph"/>
              <w:numPr>
                <w:ilvl w:val="0"/>
                <w:numId w:val="11"/>
              </w:numPr>
              <w:spacing w:after="0"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Chứng minh A, B,C không thẳng hàng?</w:t>
            </w:r>
          </w:p>
          <w:p w:rsidR="00625BC7" w:rsidRPr="00C44026" w:rsidRDefault="00625BC7" w:rsidP="00C44026">
            <w:pPr>
              <w:pStyle w:val="ListParagraph"/>
              <w:spacing w:after="0"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Ta có : </w:t>
            </w:r>
            <w:r w:rsidRPr="00C44026">
              <w:rPr>
                <w:rFonts w:ascii="Times New Roman" w:eastAsia="Times New Roman" w:hAnsi="Times New Roman"/>
                <w:position w:val="-62"/>
                <w:sz w:val="26"/>
                <w:szCs w:val="26"/>
              </w:rPr>
              <w:pict>
                <v:shape id="_x0000_i1053" type="#_x0000_t75" style="width:126.75pt;height:67.5pt">
                  <v:imagedata r:id="rId32" o:title=""/>
                </v:shape>
              </w:pict>
            </w: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 không cùng phương  ( vì </w:t>
            </w:r>
            <w:r w:rsidRPr="00C44026">
              <w:rPr>
                <w:rFonts w:ascii="Times New Roman" w:eastAsia="Times New Roman" w:hAnsi="Times New Roman"/>
                <w:position w:val="-24"/>
                <w:sz w:val="26"/>
                <w:szCs w:val="26"/>
              </w:rPr>
              <w:pict>
                <v:shape id="_x0000_i1054" type="#_x0000_t75" style="width:38.25pt;height:30.75pt">
                  <v:imagedata r:id="rId33" o:title=""/>
                </v:shape>
              </w:pict>
            </w: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25BC7" w:rsidRPr="00C44026" w:rsidRDefault="00625BC7" w:rsidP="00C44026">
            <w:pPr>
              <w:pStyle w:val="ListParagraph"/>
              <w:spacing w:after="0"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Do đó :  A, B, C không thẳng hàng </w:t>
            </w:r>
          </w:p>
          <w:p w:rsidR="00625BC7" w:rsidRPr="00C44026" w:rsidRDefault="00625BC7" w:rsidP="00C44026">
            <w:pPr>
              <w:pStyle w:val="ListParagraph"/>
              <w:numPr>
                <w:ilvl w:val="0"/>
                <w:numId w:val="11"/>
              </w:num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Tính AB,AC, BC ?</w:t>
            </w:r>
          </w:p>
          <w:p w:rsidR="00625BC7" w:rsidRPr="00C44026" w:rsidRDefault="00625BC7" w:rsidP="00C44026">
            <w:pPr>
              <w:pStyle w:val="ListParagraph"/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eastAsia="Times New Roman" w:hAnsi="Times New Roman"/>
                <w:position w:val="-8"/>
                <w:sz w:val="26"/>
                <w:szCs w:val="26"/>
              </w:rPr>
              <w:pict>
                <v:shape id="_x0000_i1055" type="#_x0000_t75" style="width:132pt;height:18pt">
                  <v:imagedata r:id="rId34" o:title=""/>
                </v:shape>
              </w:pict>
            </w:r>
          </w:p>
          <w:p w:rsidR="00625BC7" w:rsidRPr="00C44026" w:rsidRDefault="00625BC7" w:rsidP="00C44026">
            <w:pPr>
              <w:pStyle w:val="ListParagraph"/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eastAsia="Times New Roman" w:hAnsi="Times New Roman"/>
                <w:position w:val="-8"/>
                <w:sz w:val="26"/>
                <w:szCs w:val="26"/>
              </w:rPr>
              <w:pict>
                <v:shape id="_x0000_i1056" type="#_x0000_t75" style="width:141.75pt;height:18pt">
                  <v:imagedata r:id="rId35" o:title=""/>
                </v:shape>
              </w:pict>
            </w:r>
          </w:p>
          <w:p w:rsidR="00625BC7" w:rsidRPr="00C44026" w:rsidRDefault="00625BC7" w:rsidP="00C44026">
            <w:pPr>
              <w:pStyle w:val="ListParagraph"/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eastAsia="Times New Roman" w:hAnsi="Times New Roman"/>
                <w:position w:val="-8"/>
                <w:sz w:val="26"/>
                <w:szCs w:val="26"/>
              </w:rPr>
              <w:pict>
                <v:shape id="_x0000_i1057" type="#_x0000_t75" style="width:74.25pt;height:18pt">
                  <v:imagedata r:id="rId36" o:title=""/>
                </v:shape>
              </w:pict>
            </w:r>
          </w:p>
          <w:p w:rsidR="00625BC7" w:rsidRPr="00C44026" w:rsidRDefault="00625BC7" w:rsidP="00C44026">
            <w:pPr>
              <w:spacing w:after="0"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   c)</w:t>
            </w:r>
            <w:r w:rsidRPr="00C4402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Tìm điểm D  để ABCD hình bình hành ?.</w:t>
            </w:r>
          </w:p>
          <w:p w:rsidR="00625BC7" w:rsidRPr="00C44026" w:rsidRDefault="00625BC7" w:rsidP="00C44026">
            <w:pPr>
              <w:spacing w:after="0" w:line="420" w:lineRule="atLeast"/>
              <w:jc w:val="both"/>
              <w:rPr>
                <w:rFonts w:ascii="Times New Roman" w:hAnsi="Times New Roman" w:cs="Times New Roman"/>
                <w:position w:val="-8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 xml:space="preserve">ABCD hình bình hành </w:t>
            </w:r>
            <w:r w:rsidRPr="00C44026">
              <w:rPr>
                <w:rFonts w:ascii="Times New Roman" w:eastAsia="Times New Roman" w:hAnsi="Times New Roman"/>
                <w:position w:val="-6"/>
                <w:sz w:val="26"/>
                <w:szCs w:val="26"/>
              </w:rPr>
              <w:pict>
                <v:shape id="_x0000_i1058" type="#_x0000_t75" style="width:63pt;height:17.25pt">
                  <v:imagedata r:id="rId37" o:title=""/>
                </v:shape>
              </w:pict>
            </w:r>
          </w:p>
          <w:p w:rsidR="00625BC7" w:rsidRPr="00C44026" w:rsidRDefault="00625BC7" w:rsidP="00C44026">
            <w:pPr>
              <w:spacing w:after="0" w:line="420" w:lineRule="atLeast"/>
              <w:jc w:val="both"/>
              <w:rPr>
                <w:rFonts w:ascii="Times New Roman" w:hAnsi="Times New Roman" w:cs="Times New Roman"/>
                <w:position w:val="-8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t xml:space="preserve">                                      </w:t>
            </w:r>
            <w:r w:rsidRPr="00C44026">
              <w:rPr>
                <w:rFonts w:eastAsia="Times New Roman"/>
                <w:position w:val="-52"/>
              </w:rPr>
              <w:pict>
                <v:shape id="_x0000_i1059" type="#_x0000_t75" style="width:172.5pt;height:57.75pt">
                  <v:imagedata r:id="rId38" o:title=""/>
                </v:shape>
              </w:pict>
            </w:r>
          </w:p>
          <w:p w:rsidR="00625BC7" w:rsidRPr="00C44026" w:rsidRDefault="00625BC7" w:rsidP="00C44026">
            <w:pPr>
              <w:spacing w:after="0"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pStyle w:val="ListParagraph"/>
              <w:spacing w:after="0"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BC7" w:rsidRPr="00C44026" w:rsidRDefault="00625BC7" w:rsidP="00C44026">
            <w:pPr>
              <w:spacing w:after="0"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4026"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</w:p>
        </w:tc>
      </w:tr>
    </w:tbl>
    <w:p w:rsidR="00625BC7" w:rsidRPr="00C3175E" w:rsidRDefault="00625BC7" w:rsidP="005E56F4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625BC7" w:rsidRPr="00C3175E" w:rsidRDefault="00625BC7" w:rsidP="00CA2BD6">
      <w:pPr>
        <w:ind w:right="-360"/>
        <w:rPr>
          <w:rFonts w:ascii="Times New Roman" w:hAnsi="Times New Roman" w:cs="Times New Roman"/>
          <w:sz w:val="26"/>
          <w:szCs w:val="26"/>
        </w:rPr>
      </w:pPr>
    </w:p>
    <w:p w:rsidR="00625BC7" w:rsidRPr="00C3175E" w:rsidRDefault="00625BC7" w:rsidP="00064DDF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625BC7" w:rsidRPr="00C3175E" w:rsidRDefault="00625BC7" w:rsidP="00064DD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625BC7" w:rsidRPr="00C3175E" w:rsidRDefault="00625BC7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625BC7" w:rsidRPr="00C3175E" w:rsidRDefault="00625BC7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625BC7" w:rsidRPr="00C3175E" w:rsidRDefault="00625BC7" w:rsidP="00262002">
      <w:pPr>
        <w:spacing w:before="120"/>
        <w:ind w:left="142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25BC7" w:rsidRPr="00C3175E" w:rsidRDefault="00625BC7">
      <w:pPr>
        <w:rPr>
          <w:rFonts w:ascii="Times New Roman" w:hAnsi="Times New Roman" w:cs="Times New Roman"/>
          <w:sz w:val="26"/>
          <w:szCs w:val="26"/>
        </w:rPr>
      </w:pPr>
    </w:p>
    <w:p w:rsidR="00625BC7" w:rsidRPr="00C3175E" w:rsidRDefault="00625BC7">
      <w:pPr>
        <w:rPr>
          <w:rFonts w:ascii="Times New Roman" w:hAnsi="Times New Roman" w:cs="Times New Roman"/>
          <w:sz w:val="26"/>
          <w:szCs w:val="26"/>
        </w:rPr>
      </w:pPr>
    </w:p>
    <w:sectPr w:rsidR="00625BC7" w:rsidRPr="00C3175E" w:rsidSect="009215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60FDD"/>
    <w:multiLevelType w:val="hybridMultilevel"/>
    <w:tmpl w:val="CCEE7D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C030C"/>
    <w:multiLevelType w:val="hybridMultilevel"/>
    <w:tmpl w:val="B91AA6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2494E"/>
    <w:multiLevelType w:val="hybridMultilevel"/>
    <w:tmpl w:val="71ECEF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F5885"/>
    <w:multiLevelType w:val="hybridMultilevel"/>
    <w:tmpl w:val="F23C740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666BCD"/>
    <w:multiLevelType w:val="hybridMultilevel"/>
    <w:tmpl w:val="E5D8299C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E92909"/>
    <w:multiLevelType w:val="hybridMultilevel"/>
    <w:tmpl w:val="5B900B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D83669"/>
    <w:multiLevelType w:val="hybridMultilevel"/>
    <w:tmpl w:val="704CB1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FF086C"/>
    <w:multiLevelType w:val="hybridMultilevel"/>
    <w:tmpl w:val="8F202B5E"/>
    <w:lvl w:ilvl="0" w:tplc="C6EE1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4C20E1"/>
    <w:multiLevelType w:val="hybridMultilevel"/>
    <w:tmpl w:val="369689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3131AF3"/>
    <w:multiLevelType w:val="hybridMultilevel"/>
    <w:tmpl w:val="1A848C28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3272873"/>
    <w:multiLevelType w:val="hybridMultilevel"/>
    <w:tmpl w:val="EB2C97EA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1"/>
  </w:num>
  <w:num w:numId="5">
    <w:abstractNumId w:val="10"/>
  </w:num>
  <w:num w:numId="6">
    <w:abstractNumId w:val="0"/>
  </w:num>
  <w:num w:numId="7">
    <w:abstractNumId w:val="13"/>
  </w:num>
  <w:num w:numId="8">
    <w:abstractNumId w:val="5"/>
  </w:num>
  <w:num w:numId="9">
    <w:abstractNumId w:val="3"/>
  </w:num>
  <w:num w:numId="10">
    <w:abstractNumId w:val="8"/>
  </w:num>
  <w:num w:numId="11">
    <w:abstractNumId w:val="7"/>
  </w:num>
  <w:num w:numId="12">
    <w:abstractNumId w:val="1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B60"/>
    <w:rsid w:val="00001C0B"/>
    <w:rsid w:val="00015365"/>
    <w:rsid w:val="00050136"/>
    <w:rsid w:val="00064DDF"/>
    <w:rsid w:val="000A0AF0"/>
    <w:rsid w:val="000A14F1"/>
    <w:rsid w:val="000B4A53"/>
    <w:rsid w:val="000C1FF2"/>
    <w:rsid w:val="000C5FB6"/>
    <w:rsid w:val="00115A1D"/>
    <w:rsid w:val="00115B22"/>
    <w:rsid w:val="001344EE"/>
    <w:rsid w:val="00134D9C"/>
    <w:rsid w:val="00143A15"/>
    <w:rsid w:val="0014716C"/>
    <w:rsid w:val="00147C58"/>
    <w:rsid w:val="00166430"/>
    <w:rsid w:val="00171497"/>
    <w:rsid w:val="00182295"/>
    <w:rsid w:val="0020279A"/>
    <w:rsid w:val="00206588"/>
    <w:rsid w:val="00244484"/>
    <w:rsid w:val="00262002"/>
    <w:rsid w:val="002658AD"/>
    <w:rsid w:val="00284CE2"/>
    <w:rsid w:val="002D7A78"/>
    <w:rsid w:val="002F6521"/>
    <w:rsid w:val="00310083"/>
    <w:rsid w:val="00344EA9"/>
    <w:rsid w:val="00362668"/>
    <w:rsid w:val="003703E5"/>
    <w:rsid w:val="00384938"/>
    <w:rsid w:val="00386B55"/>
    <w:rsid w:val="003A6070"/>
    <w:rsid w:val="003A6840"/>
    <w:rsid w:val="003D174C"/>
    <w:rsid w:val="003E4E58"/>
    <w:rsid w:val="003F346B"/>
    <w:rsid w:val="00442FAB"/>
    <w:rsid w:val="0045536C"/>
    <w:rsid w:val="00471FDE"/>
    <w:rsid w:val="00484C47"/>
    <w:rsid w:val="004D201F"/>
    <w:rsid w:val="004D73C2"/>
    <w:rsid w:val="004E1FBE"/>
    <w:rsid w:val="004F25D6"/>
    <w:rsid w:val="0051182F"/>
    <w:rsid w:val="00527C00"/>
    <w:rsid w:val="005515D6"/>
    <w:rsid w:val="00560A02"/>
    <w:rsid w:val="0057604F"/>
    <w:rsid w:val="0059593F"/>
    <w:rsid w:val="005A3D4E"/>
    <w:rsid w:val="005E56F4"/>
    <w:rsid w:val="005F186B"/>
    <w:rsid w:val="00614FF0"/>
    <w:rsid w:val="00625BC7"/>
    <w:rsid w:val="00637AAB"/>
    <w:rsid w:val="00655F7B"/>
    <w:rsid w:val="00682C59"/>
    <w:rsid w:val="00694CBA"/>
    <w:rsid w:val="006D5680"/>
    <w:rsid w:val="006D6D50"/>
    <w:rsid w:val="006F513B"/>
    <w:rsid w:val="006F6A12"/>
    <w:rsid w:val="00706465"/>
    <w:rsid w:val="00743560"/>
    <w:rsid w:val="00755934"/>
    <w:rsid w:val="00764B77"/>
    <w:rsid w:val="0078509B"/>
    <w:rsid w:val="007A5DD7"/>
    <w:rsid w:val="007C5DAE"/>
    <w:rsid w:val="007D03F2"/>
    <w:rsid w:val="007F76B6"/>
    <w:rsid w:val="00805220"/>
    <w:rsid w:val="0083238F"/>
    <w:rsid w:val="008371F3"/>
    <w:rsid w:val="0084555F"/>
    <w:rsid w:val="00851A3E"/>
    <w:rsid w:val="00854A59"/>
    <w:rsid w:val="009113D3"/>
    <w:rsid w:val="009215EA"/>
    <w:rsid w:val="00925F49"/>
    <w:rsid w:val="00932BF8"/>
    <w:rsid w:val="0094346F"/>
    <w:rsid w:val="0094399D"/>
    <w:rsid w:val="00945602"/>
    <w:rsid w:val="00954F9B"/>
    <w:rsid w:val="009552E3"/>
    <w:rsid w:val="00970307"/>
    <w:rsid w:val="00980F24"/>
    <w:rsid w:val="009C183D"/>
    <w:rsid w:val="009D299E"/>
    <w:rsid w:val="009D58DF"/>
    <w:rsid w:val="009D720B"/>
    <w:rsid w:val="009E4718"/>
    <w:rsid w:val="00A13AB5"/>
    <w:rsid w:val="00A14E37"/>
    <w:rsid w:val="00A57206"/>
    <w:rsid w:val="00A6135C"/>
    <w:rsid w:val="00A67000"/>
    <w:rsid w:val="00A904C8"/>
    <w:rsid w:val="00A93371"/>
    <w:rsid w:val="00A937A3"/>
    <w:rsid w:val="00AA2FD6"/>
    <w:rsid w:val="00AA44BD"/>
    <w:rsid w:val="00AC11C4"/>
    <w:rsid w:val="00AC1E27"/>
    <w:rsid w:val="00AE2C60"/>
    <w:rsid w:val="00AF0412"/>
    <w:rsid w:val="00B24128"/>
    <w:rsid w:val="00B266B7"/>
    <w:rsid w:val="00B40BCA"/>
    <w:rsid w:val="00B42662"/>
    <w:rsid w:val="00B448B0"/>
    <w:rsid w:val="00B821E1"/>
    <w:rsid w:val="00B8641A"/>
    <w:rsid w:val="00BB6475"/>
    <w:rsid w:val="00BC0E9F"/>
    <w:rsid w:val="00BC514F"/>
    <w:rsid w:val="00BD7E0F"/>
    <w:rsid w:val="00BF77D3"/>
    <w:rsid w:val="00C06BBD"/>
    <w:rsid w:val="00C3175E"/>
    <w:rsid w:val="00C33CD7"/>
    <w:rsid w:val="00C44026"/>
    <w:rsid w:val="00C56A80"/>
    <w:rsid w:val="00C907B3"/>
    <w:rsid w:val="00C9442D"/>
    <w:rsid w:val="00C95276"/>
    <w:rsid w:val="00CA2BD6"/>
    <w:rsid w:val="00CA5EB2"/>
    <w:rsid w:val="00CE4936"/>
    <w:rsid w:val="00D062F1"/>
    <w:rsid w:val="00D41459"/>
    <w:rsid w:val="00D46CF4"/>
    <w:rsid w:val="00D62A82"/>
    <w:rsid w:val="00D71469"/>
    <w:rsid w:val="00D839E3"/>
    <w:rsid w:val="00DA7E88"/>
    <w:rsid w:val="00DB6986"/>
    <w:rsid w:val="00DC4AB9"/>
    <w:rsid w:val="00E1631A"/>
    <w:rsid w:val="00E308B2"/>
    <w:rsid w:val="00E31DD1"/>
    <w:rsid w:val="00E34457"/>
    <w:rsid w:val="00E358E6"/>
    <w:rsid w:val="00E467D0"/>
    <w:rsid w:val="00E70837"/>
    <w:rsid w:val="00EB4B60"/>
    <w:rsid w:val="00EC67F2"/>
    <w:rsid w:val="00EE61E5"/>
    <w:rsid w:val="00EF28FE"/>
    <w:rsid w:val="00F37D40"/>
    <w:rsid w:val="00F60140"/>
    <w:rsid w:val="00F72748"/>
    <w:rsid w:val="00F92263"/>
    <w:rsid w:val="00F94E3B"/>
    <w:rsid w:val="00FA1F36"/>
    <w:rsid w:val="00FB1E19"/>
    <w:rsid w:val="00FC21A3"/>
    <w:rsid w:val="00FC3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5E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B4A5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64DD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247</Words>
  <Characters>1413</Characters>
  <Application>Microsoft Office Outlook</Application>
  <DocSecurity>0</DocSecurity>
  <Lines>0</Lines>
  <Paragraphs>0</Paragraphs>
  <ScaleCrop>false</ScaleCrop>
  <Company>Nguyen Truong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CHƯƠNG 2</dc:title>
  <dc:subject/>
  <dc:creator>Nguyen Truong</dc:creator>
  <cp:keywords/>
  <dc:description/>
  <cp:lastModifiedBy>Thay Duong</cp:lastModifiedBy>
  <cp:revision>2</cp:revision>
  <dcterms:created xsi:type="dcterms:W3CDTF">2015-10-13T00:04:00Z</dcterms:created>
  <dcterms:modified xsi:type="dcterms:W3CDTF">2015-10-13T00:04:00Z</dcterms:modified>
</cp:coreProperties>
</file>